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D924" w14:textId="77777777" w:rsidR="00606580" w:rsidRDefault="00606580"/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959"/>
        <w:gridCol w:w="186"/>
        <w:gridCol w:w="404"/>
        <w:gridCol w:w="409"/>
        <w:gridCol w:w="881"/>
        <w:gridCol w:w="709"/>
        <w:gridCol w:w="781"/>
        <w:gridCol w:w="778"/>
        <w:gridCol w:w="246"/>
        <w:gridCol w:w="511"/>
        <w:gridCol w:w="8"/>
        <w:gridCol w:w="2014"/>
        <w:gridCol w:w="8"/>
        <w:gridCol w:w="23"/>
        <w:gridCol w:w="820"/>
        <w:gridCol w:w="8"/>
        <w:gridCol w:w="192"/>
        <w:gridCol w:w="792"/>
        <w:gridCol w:w="8"/>
        <w:gridCol w:w="701"/>
        <w:gridCol w:w="197"/>
        <w:gridCol w:w="538"/>
        <w:gridCol w:w="12"/>
        <w:gridCol w:w="798"/>
        <w:gridCol w:w="12"/>
        <w:gridCol w:w="729"/>
        <w:gridCol w:w="992"/>
        <w:gridCol w:w="1560"/>
      </w:tblGrid>
      <w:tr w:rsidR="00B02E59" w:rsidRPr="005903B1" w14:paraId="32A34B82" w14:textId="77777777" w:rsidTr="0001417A">
        <w:trPr>
          <w:cantSplit/>
          <w:trHeight w:val="84"/>
        </w:trPr>
        <w:tc>
          <w:tcPr>
            <w:tcW w:w="5353" w:type="dxa"/>
            <w:gridSpan w:val="9"/>
            <w:tcBorders>
              <w:bottom w:val="nil"/>
            </w:tcBorders>
          </w:tcPr>
          <w:p w14:paraId="335EACB3" w14:textId="77777777" w:rsidR="00B02E59" w:rsidRPr="0001417A" w:rsidRDefault="00B02E59" w:rsidP="00926BA7">
            <w:pPr>
              <w:pStyle w:val="Head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5282" w:type="dxa"/>
            <w:gridSpan w:val="12"/>
            <w:tcBorders>
              <w:bottom w:val="nil"/>
            </w:tcBorders>
          </w:tcPr>
          <w:p w14:paraId="521428A4" w14:textId="77777777" w:rsidR="00B02E59" w:rsidRPr="0001417A" w:rsidRDefault="00B02E59" w:rsidP="00926BA7">
            <w:pPr>
              <w:pStyle w:val="Head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01417A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OPERATION</w:t>
            </w:r>
          </w:p>
        </w:tc>
        <w:tc>
          <w:tcPr>
            <w:tcW w:w="4641" w:type="dxa"/>
            <w:gridSpan w:val="7"/>
          </w:tcPr>
          <w:p w14:paraId="6A67FEB5" w14:textId="77777777" w:rsidR="00B02E59" w:rsidRPr="005903B1" w:rsidRDefault="00B02E59" w:rsidP="00926BA7">
            <w:pPr>
              <w:jc w:val="right"/>
              <w:rPr>
                <w:rFonts w:asciiTheme="minorHAnsi" w:hAnsiTheme="minorHAnsi" w:cstheme="minorHAnsi"/>
                <w:b/>
                <w:noProof/>
                <w:szCs w:val="22"/>
              </w:rPr>
            </w:pPr>
          </w:p>
        </w:tc>
      </w:tr>
      <w:tr w:rsidR="00B02E59" w:rsidRPr="005903B1" w14:paraId="061877D6" w14:textId="77777777" w:rsidTr="00B02E59">
        <w:trPr>
          <w:cantSplit/>
          <w:trHeight w:val="93"/>
        </w:trPr>
        <w:tc>
          <w:tcPr>
            <w:tcW w:w="15276" w:type="dxa"/>
            <w:gridSpan w:val="28"/>
          </w:tcPr>
          <w:p w14:paraId="3D948754" w14:textId="77777777" w:rsidR="00B02E59" w:rsidRPr="005903B1" w:rsidRDefault="00B02E59" w:rsidP="00926BA7">
            <w:pPr>
              <w:pStyle w:val="Head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43172576" w14:textId="77777777" w:rsidTr="00B02E59">
        <w:trPr>
          <w:cantSplit/>
          <w:trHeight w:val="160"/>
        </w:trPr>
        <w:tc>
          <w:tcPr>
            <w:tcW w:w="1527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A09CE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013D876F" w14:textId="77777777" w:rsidTr="00B02E59">
        <w:trPr>
          <w:cantSplit/>
          <w:trHeight w:val="200"/>
        </w:trPr>
        <w:tc>
          <w:tcPr>
            <w:tcW w:w="1145" w:type="dxa"/>
            <w:gridSpan w:val="2"/>
            <w:tcBorders>
              <w:left w:val="single" w:sz="4" w:space="0" w:color="auto"/>
            </w:tcBorders>
          </w:tcPr>
          <w:p w14:paraId="6A0502FF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M.T.</w:t>
            </w:r>
          </w:p>
        </w:tc>
        <w:tc>
          <w:tcPr>
            <w:tcW w:w="14131" w:type="dxa"/>
            <w:gridSpan w:val="26"/>
            <w:tcBorders>
              <w:bottom w:val="single" w:sz="4" w:space="0" w:color="auto"/>
              <w:right w:val="single" w:sz="4" w:space="0" w:color="auto"/>
            </w:tcBorders>
          </w:tcPr>
          <w:p w14:paraId="5D50D663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6DE45039" w14:textId="77777777" w:rsidTr="00B02E59">
        <w:trPr>
          <w:cantSplit/>
          <w:trHeight w:val="200"/>
        </w:trPr>
        <w:tc>
          <w:tcPr>
            <w:tcW w:w="15276" w:type="dxa"/>
            <w:gridSpan w:val="28"/>
            <w:tcBorders>
              <w:left w:val="single" w:sz="4" w:space="0" w:color="auto"/>
              <w:right w:val="single" w:sz="4" w:space="0" w:color="auto"/>
            </w:tcBorders>
          </w:tcPr>
          <w:p w14:paraId="30815D48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3E2B7A24" w14:textId="77777777" w:rsidTr="00B02E59">
        <w:trPr>
          <w:cantSplit/>
          <w:trHeight w:val="213"/>
        </w:trPr>
        <w:tc>
          <w:tcPr>
            <w:tcW w:w="1145" w:type="dxa"/>
            <w:gridSpan w:val="2"/>
            <w:tcBorders>
              <w:left w:val="single" w:sz="4" w:space="0" w:color="auto"/>
            </w:tcBorders>
          </w:tcPr>
          <w:p w14:paraId="6AE68178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VOY</w:t>
            </w:r>
          </w:p>
        </w:tc>
        <w:tc>
          <w:tcPr>
            <w:tcW w:w="6772" w:type="dxa"/>
            <w:gridSpan w:val="12"/>
            <w:tcBorders>
              <w:bottom w:val="single" w:sz="4" w:space="0" w:color="auto"/>
            </w:tcBorders>
          </w:tcPr>
          <w:p w14:paraId="2801CA43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020" w:type="dxa"/>
            <w:gridSpan w:val="3"/>
          </w:tcPr>
          <w:p w14:paraId="67B934F1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PORT</w:t>
            </w:r>
          </w:p>
        </w:tc>
        <w:tc>
          <w:tcPr>
            <w:tcW w:w="633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47310221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12119D63" w14:textId="77777777" w:rsidTr="00B02E59">
        <w:trPr>
          <w:cantSplit/>
          <w:trHeight w:val="200"/>
        </w:trPr>
        <w:tc>
          <w:tcPr>
            <w:tcW w:w="15276" w:type="dxa"/>
            <w:gridSpan w:val="28"/>
            <w:tcBorders>
              <w:left w:val="single" w:sz="4" w:space="0" w:color="auto"/>
              <w:right w:val="single" w:sz="4" w:space="0" w:color="auto"/>
            </w:tcBorders>
          </w:tcPr>
          <w:p w14:paraId="24F97BDD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0DB5C4DE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7917" w:type="dxa"/>
            <w:gridSpan w:val="14"/>
          </w:tcPr>
          <w:p w14:paraId="48CF991C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DATE</w:t>
            </w:r>
          </w:p>
        </w:tc>
        <w:tc>
          <w:tcPr>
            <w:tcW w:w="7359" w:type="dxa"/>
            <w:gridSpan w:val="14"/>
          </w:tcPr>
          <w:p w14:paraId="5F319F36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DATE</w:t>
            </w:r>
          </w:p>
        </w:tc>
      </w:tr>
      <w:tr w:rsidR="00B02E59" w:rsidRPr="005903B1" w14:paraId="1A6CC64B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7917" w:type="dxa"/>
            <w:gridSpan w:val="14"/>
          </w:tcPr>
          <w:p w14:paraId="114E41DB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040F79" wp14:editId="2ED28341">
                      <wp:simplePos x="0" y="0"/>
                      <wp:positionH relativeFrom="column">
                        <wp:posOffset>1371509</wp:posOffset>
                      </wp:positionH>
                      <wp:positionV relativeFrom="paragraph">
                        <wp:posOffset>13970</wp:posOffset>
                      </wp:positionV>
                      <wp:extent cx="137160" cy="121920"/>
                      <wp:effectExtent l="0" t="0" r="1524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0FE80" id="Rectangle 2" o:spid="_x0000_s1026" style="position:absolute;margin-left:108pt;margin-top:1.1pt;width:10.8pt;height: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"/>
                  </w:pict>
                </mc:Fallback>
              </mc:AlternateContent>
            </w:r>
            <w:r w:rsidRPr="005903B1">
              <w:rPr>
                <w:rFonts w:asciiTheme="minorHAnsi" w:hAnsiTheme="minorHAnsi" w:cstheme="minorHAnsi"/>
                <w:noProof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D021679" wp14:editId="34251333">
                      <wp:simplePos x="0" y="0"/>
                      <wp:positionH relativeFrom="column">
                        <wp:posOffset>316048</wp:posOffset>
                      </wp:positionH>
                      <wp:positionV relativeFrom="paragraph">
                        <wp:posOffset>11158</wp:posOffset>
                      </wp:positionV>
                      <wp:extent cx="137160" cy="121920"/>
                      <wp:effectExtent l="0" t="0" r="15240" b="1143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994DE" id="Rectangle 1" o:spid="_x0000_s1026" style="position:absolute;margin-left:24.9pt;margin-top:.9pt;width:10.8pt;height: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"/>
                  </w:pict>
                </mc:Fallback>
              </mc:AlternateContent>
            </w:r>
            <w:r w:rsidRPr="005903B1">
              <w:rPr>
                <w:rFonts w:asciiTheme="minorHAnsi" w:hAnsiTheme="minorHAnsi" w:cstheme="minorHAnsi"/>
                <w:noProof/>
                <w:szCs w:val="22"/>
              </w:rPr>
              <w:t>IGG          BOILER</w:t>
            </w:r>
          </w:p>
        </w:tc>
        <w:tc>
          <w:tcPr>
            <w:tcW w:w="7359" w:type="dxa"/>
            <w:gridSpan w:val="14"/>
          </w:tcPr>
          <w:p w14:paraId="024133CC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D5E4CF1" wp14:editId="75BA82FA">
                      <wp:simplePos x="0" y="0"/>
                      <wp:positionH relativeFrom="column">
                        <wp:posOffset>1371509</wp:posOffset>
                      </wp:positionH>
                      <wp:positionV relativeFrom="paragraph">
                        <wp:posOffset>13970</wp:posOffset>
                      </wp:positionV>
                      <wp:extent cx="137160" cy="121920"/>
                      <wp:effectExtent l="0" t="0" r="1524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BE7F4" id="Rectangle 3" o:spid="_x0000_s1026" style="position:absolute;margin-left:108pt;margin-top:1.1pt;width:10.8pt;height: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"/>
                  </w:pict>
                </mc:Fallback>
              </mc:AlternateContent>
            </w:r>
            <w:r w:rsidRPr="005903B1">
              <w:rPr>
                <w:rFonts w:asciiTheme="minorHAnsi" w:hAnsiTheme="minorHAnsi" w:cstheme="minorHAnsi"/>
                <w:noProof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3FB153" wp14:editId="19828469">
                      <wp:simplePos x="0" y="0"/>
                      <wp:positionH relativeFrom="column">
                        <wp:posOffset>316048</wp:posOffset>
                      </wp:positionH>
                      <wp:positionV relativeFrom="paragraph">
                        <wp:posOffset>11158</wp:posOffset>
                      </wp:positionV>
                      <wp:extent cx="137160" cy="121920"/>
                      <wp:effectExtent l="0" t="0" r="15240" b="1143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E704B" id="Rectangle 4" o:spid="_x0000_s1026" style="position:absolute;margin-left:24.9pt;margin-top:.9pt;width:10.8pt;height:9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"/>
                  </w:pict>
                </mc:Fallback>
              </mc:AlternateContent>
            </w:r>
            <w:r w:rsidRPr="005903B1">
              <w:rPr>
                <w:rFonts w:asciiTheme="minorHAnsi" w:hAnsiTheme="minorHAnsi" w:cstheme="minorHAnsi"/>
                <w:noProof/>
                <w:szCs w:val="22"/>
              </w:rPr>
              <w:t>IGG          BOILER</w:t>
            </w:r>
          </w:p>
        </w:tc>
      </w:tr>
      <w:tr w:rsidR="00B02E59" w:rsidRPr="005903B1" w14:paraId="702C91CB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7917" w:type="dxa"/>
            <w:gridSpan w:val="14"/>
            <w:tcBorders>
              <w:bottom w:val="single" w:sz="4" w:space="0" w:color="auto"/>
            </w:tcBorders>
          </w:tcPr>
          <w:p w14:paraId="59FFF307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IG STARTED</w:t>
            </w:r>
          </w:p>
        </w:tc>
        <w:tc>
          <w:tcPr>
            <w:tcW w:w="7359" w:type="dxa"/>
            <w:gridSpan w:val="14"/>
            <w:tcBorders>
              <w:bottom w:val="single" w:sz="4" w:space="0" w:color="auto"/>
            </w:tcBorders>
          </w:tcPr>
          <w:p w14:paraId="4B1B44D6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IG STARTED</w:t>
            </w:r>
          </w:p>
        </w:tc>
      </w:tr>
      <w:tr w:rsidR="00B02E59" w:rsidRPr="005903B1" w14:paraId="08B3DC05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7917" w:type="dxa"/>
            <w:gridSpan w:val="14"/>
            <w:tcBorders>
              <w:bottom w:val="single" w:sz="4" w:space="0" w:color="auto"/>
            </w:tcBorders>
          </w:tcPr>
          <w:p w14:paraId="78E20098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IG STOPPED</w:t>
            </w:r>
          </w:p>
        </w:tc>
        <w:tc>
          <w:tcPr>
            <w:tcW w:w="7359" w:type="dxa"/>
            <w:gridSpan w:val="14"/>
            <w:tcBorders>
              <w:bottom w:val="single" w:sz="4" w:space="0" w:color="auto"/>
            </w:tcBorders>
          </w:tcPr>
          <w:p w14:paraId="113DBE22" w14:textId="77777777" w:rsidR="00B02E59" w:rsidRPr="005903B1" w:rsidRDefault="00B02E59" w:rsidP="00926BA7">
            <w:pPr>
              <w:rPr>
                <w:rFonts w:asciiTheme="minorHAnsi" w:hAnsiTheme="minorHAnsi" w:cstheme="minorHAnsi"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noProof/>
                <w:szCs w:val="22"/>
              </w:rPr>
              <w:t>IG STOPPED</w:t>
            </w:r>
          </w:p>
        </w:tc>
      </w:tr>
      <w:tr w:rsidR="00B02E59" w:rsidRPr="005903B1" w14:paraId="3A41741C" w14:textId="77777777" w:rsidTr="00590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3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C721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TIME</w:t>
            </w:r>
          </w:p>
        </w:tc>
        <w:tc>
          <w:tcPr>
            <w:tcW w:w="9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2117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TANKS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4906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OXYGEN</w:t>
            </w:r>
          </w:p>
          <w:p w14:paraId="1E8432D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CONTENT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EDB7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IG GAS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52B28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PRESSURE</w:t>
            </w:r>
          </w:p>
        </w:tc>
        <w:tc>
          <w:tcPr>
            <w:tcW w:w="20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584B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CONFIRM TANK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0F23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TIME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9E9D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TANKS</w:t>
            </w:r>
          </w:p>
        </w:tc>
        <w:tc>
          <w:tcPr>
            <w:tcW w:w="144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DF67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OXYGEN</w:t>
            </w:r>
          </w:p>
          <w:p w14:paraId="2BB40C2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CONTENT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298A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IG GAS</w:t>
            </w: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7BEE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PRESSURE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445A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CONFIRM TANK</w:t>
            </w:r>
          </w:p>
        </w:tc>
      </w:tr>
      <w:tr w:rsidR="00B02E59" w:rsidRPr="005903B1" w14:paraId="7B2E9179" w14:textId="77777777" w:rsidTr="00590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0187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81D6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B948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LINE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F23FE" w14:textId="0852270F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TANK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48C4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TEMP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68B2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LINE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5780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TANK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AF0C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ISO.V/V’S OPEN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4A1C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FC0F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8903" w14:textId="78425E6E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LINE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9F90E" w14:textId="642B8623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TANK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45411" w14:textId="63FA14C3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TEMP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A030B" w14:textId="47D6B93D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LINE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381ED" w14:textId="2D34BE4A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TANKS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C657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5903B1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ISO. V/V’S OPEN</w:t>
            </w:r>
          </w:p>
        </w:tc>
      </w:tr>
      <w:tr w:rsidR="00B02E59" w:rsidRPr="005903B1" w14:paraId="2E80E895" w14:textId="77777777" w:rsidTr="00590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shd w:val="clear" w:color="auto" w:fill="auto"/>
            <w:vAlign w:val="center"/>
          </w:tcPr>
          <w:p w14:paraId="448FD51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14:paraId="5CEE3F7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3B06E62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B8E33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104B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0E4F2E5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14:paraId="0EB0654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shd w:val="clear" w:color="auto" w:fill="auto"/>
            <w:vAlign w:val="center"/>
          </w:tcPr>
          <w:p w14:paraId="2029B00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A51E91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367B8D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D2B3E2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14:paraId="6EFCA93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DF4D2F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14:paraId="644F014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F225F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A74EA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7083BDC2" w14:textId="77777777" w:rsidTr="00590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3"/>
        </w:trPr>
        <w:tc>
          <w:tcPr>
            <w:tcW w:w="959" w:type="dxa"/>
            <w:shd w:val="clear" w:color="auto" w:fill="auto"/>
            <w:vAlign w:val="center"/>
          </w:tcPr>
          <w:p w14:paraId="2267717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14:paraId="7579048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3EAF732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E17D5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2CBE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4EA5071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14:paraId="2C0E546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shd w:val="clear" w:color="auto" w:fill="auto"/>
            <w:vAlign w:val="center"/>
          </w:tcPr>
          <w:p w14:paraId="3CC8B2B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A7D9C6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FE7026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C53E63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14:paraId="59B27ED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FB8581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14:paraId="4E194D3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B41A6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766096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65E469CD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vAlign w:val="center"/>
          </w:tcPr>
          <w:p w14:paraId="0913B9A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54C6376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5347337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D8D608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CD2C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vAlign w:val="center"/>
          </w:tcPr>
          <w:p w14:paraId="5DEF6E9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4573781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79D207C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980605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CFBB7C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FC70C0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1225A9F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9F5089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8588A9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C979A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4BE6D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5EE0BD31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vAlign w:val="center"/>
          </w:tcPr>
          <w:p w14:paraId="09DC41C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61D3D82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1717B20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3164F7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C77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vAlign w:val="center"/>
          </w:tcPr>
          <w:p w14:paraId="41DC090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3152999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48D9FFE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E3C266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49A083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4394AC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54F7256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8631B1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D12208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77EF6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32934F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6780F065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vAlign w:val="center"/>
          </w:tcPr>
          <w:p w14:paraId="6EC6F11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611D077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31B3DB3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BED79F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BC56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vAlign w:val="center"/>
          </w:tcPr>
          <w:p w14:paraId="0181CD4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6BABE43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3C60101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C571C0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4DA025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A97C0D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2ACE6CD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C31976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258AC9A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5CC3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58A36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47015E3D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vAlign w:val="center"/>
          </w:tcPr>
          <w:p w14:paraId="42ECAB6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0C79378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215357E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61404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B65B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vAlign w:val="center"/>
          </w:tcPr>
          <w:p w14:paraId="37AAF93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3527D952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54C901E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E5B7A2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668EAB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201B7E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66F862E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61F6C67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5328331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3E041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2F489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181464CA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vAlign w:val="center"/>
          </w:tcPr>
          <w:p w14:paraId="1A8934A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1CB508F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6825A49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7287C9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1769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vAlign w:val="center"/>
          </w:tcPr>
          <w:p w14:paraId="65704E3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20762E8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70E4165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939AF8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5103A4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A991E2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6F26558B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CACA91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6E07B7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EEBFA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3B6813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6F601CE6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vAlign w:val="center"/>
          </w:tcPr>
          <w:p w14:paraId="616B629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vAlign w:val="center"/>
          </w:tcPr>
          <w:p w14:paraId="6FB2001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vAlign w:val="center"/>
          </w:tcPr>
          <w:p w14:paraId="1ABA45E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1876C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16B3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vAlign w:val="center"/>
          </w:tcPr>
          <w:p w14:paraId="65C9E19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vAlign w:val="center"/>
          </w:tcPr>
          <w:p w14:paraId="0CE0067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0964F9C5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1CEBBAF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302D62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EDD9A9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268155B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AC26822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1F21B69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66C1A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210F98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568D6E75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554185DC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9" w:type="dxa"/>
            <w:gridSpan w:val="3"/>
            <w:tcBorders>
              <w:bottom w:val="single" w:sz="4" w:space="0" w:color="auto"/>
            </w:tcBorders>
            <w:vAlign w:val="center"/>
          </w:tcPr>
          <w:p w14:paraId="4DB92EC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54434FD2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59FD7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E61DA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37DCBFF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  <w:vAlign w:val="center"/>
          </w:tcPr>
          <w:p w14:paraId="2ABC2890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2022" w:type="dxa"/>
            <w:gridSpan w:val="2"/>
            <w:tcBorders>
              <w:bottom w:val="single" w:sz="4" w:space="0" w:color="auto"/>
            </w:tcBorders>
            <w:vAlign w:val="center"/>
          </w:tcPr>
          <w:p w14:paraId="0F6CF601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14:paraId="62264819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14:paraId="71A8C8B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328E1F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  <w:vAlign w:val="center"/>
          </w:tcPr>
          <w:p w14:paraId="027146F4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14:paraId="4EBBB51D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vAlign w:val="center"/>
          </w:tcPr>
          <w:p w14:paraId="121FF567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162F0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1182698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  <w:tr w:rsidR="00B02E59" w:rsidRPr="005903B1" w14:paraId="63DAB2A3" w14:textId="77777777" w:rsidTr="00B02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2"/>
        </w:trPr>
        <w:tc>
          <w:tcPr>
            <w:tcW w:w="15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6529" w14:textId="77777777" w:rsidR="00B02E59" w:rsidRPr="00702897" w:rsidRDefault="00B02E59" w:rsidP="00B02E59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702897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Chief Officer</w:t>
            </w:r>
          </w:p>
        </w:tc>
        <w:tc>
          <w:tcPr>
            <w:tcW w:w="1372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C838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  <w:p w14:paraId="28AE9D46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  <w:p w14:paraId="4DD447FE" w14:textId="77777777" w:rsidR="00B02E59" w:rsidRPr="005903B1" w:rsidRDefault="00B02E59" w:rsidP="00B02E59">
            <w:pPr>
              <w:jc w:val="center"/>
              <w:rPr>
                <w:rFonts w:asciiTheme="minorHAnsi" w:hAnsiTheme="minorHAnsi" w:cstheme="minorHAnsi"/>
                <w:noProof/>
                <w:szCs w:val="22"/>
              </w:rPr>
            </w:pPr>
          </w:p>
        </w:tc>
      </w:tr>
    </w:tbl>
    <w:p w14:paraId="7F9A729A" w14:textId="599F5304" w:rsidR="00BB405A" w:rsidRPr="005903B1" w:rsidRDefault="00BB405A" w:rsidP="00BB405A">
      <w:pPr>
        <w:tabs>
          <w:tab w:val="left" w:pos="13335"/>
        </w:tabs>
        <w:rPr>
          <w:rFonts w:asciiTheme="minorHAnsi" w:hAnsiTheme="minorHAnsi" w:cstheme="minorHAnsi"/>
          <w:szCs w:val="22"/>
        </w:rPr>
      </w:pPr>
    </w:p>
    <w:p w14:paraId="17D81ADE" w14:textId="77777777" w:rsidR="00BB405A" w:rsidRPr="005903B1" w:rsidRDefault="00BB405A" w:rsidP="00BB405A">
      <w:pPr>
        <w:rPr>
          <w:rFonts w:asciiTheme="minorHAnsi" w:hAnsiTheme="minorHAnsi" w:cstheme="minorHAnsi"/>
          <w:szCs w:val="22"/>
        </w:rPr>
      </w:pPr>
    </w:p>
    <w:sectPr w:rsidR="00BB405A" w:rsidRPr="005903B1" w:rsidSect="00602BB0">
      <w:headerReference w:type="default" r:id="rId11"/>
      <w:pgSz w:w="16840" w:h="11907" w:orient="landscape" w:code="9"/>
      <w:pgMar w:top="184" w:right="1134" w:bottom="425" w:left="1134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4E07" w14:textId="77777777" w:rsidR="00BD3192" w:rsidRDefault="00BD3192">
      <w:r>
        <w:separator/>
      </w:r>
    </w:p>
  </w:endnote>
  <w:endnote w:type="continuationSeparator" w:id="0">
    <w:p w14:paraId="3B28E6CF" w14:textId="77777777" w:rsidR="00BD3192" w:rsidRDefault="00BD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A4D7" w14:textId="77777777" w:rsidR="00BD3192" w:rsidRDefault="00BD3192">
      <w:r>
        <w:separator/>
      </w:r>
    </w:p>
  </w:footnote>
  <w:footnote w:type="continuationSeparator" w:id="0">
    <w:p w14:paraId="0ABE91A9" w14:textId="77777777" w:rsidR="00BD3192" w:rsidRDefault="00BD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05" w:type="dxa"/>
      <w:tblInd w:w="-394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97"/>
      <w:gridCol w:w="11765"/>
      <w:gridCol w:w="1843"/>
    </w:tblGrid>
    <w:tr w:rsidR="00606580" w14:paraId="4DDE8D78" w14:textId="77777777" w:rsidTr="00606580">
      <w:trPr>
        <w:cantSplit/>
        <w:trHeight w:val="207"/>
      </w:trPr>
      <w:tc>
        <w:tcPr>
          <w:tcW w:w="199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8AC677A" w14:textId="73B569FE" w:rsidR="00606580" w:rsidRPr="007A0347" w:rsidRDefault="00606580" w:rsidP="00606580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>
            <w:rPr>
              <w:b/>
              <w:bCs/>
              <w:color w:val="0070C0"/>
              <w:lang w:bidi="th-TH"/>
            </w:rPr>
            <w:t>09</w:t>
          </w:r>
        </w:p>
      </w:tc>
      <w:tc>
        <w:tcPr>
          <w:tcW w:w="1176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90A8B82" w14:textId="77777777" w:rsidR="00606580" w:rsidRDefault="00606580" w:rsidP="0060658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4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496F26A" w14:textId="2D1ABC6F" w:rsidR="00606580" w:rsidRDefault="00606580" w:rsidP="0060658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TNK-0</w:t>
          </w:r>
          <w:r>
            <w:rPr>
              <w:rFonts w:ascii="Arial" w:hAnsi="Arial"/>
              <w:b/>
              <w:bCs/>
              <w:sz w:val="16"/>
              <w:lang w:bidi="th-TH"/>
            </w:rPr>
            <w:t>9</w:t>
          </w:r>
        </w:p>
      </w:tc>
    </w:tr>
    <w:tr w:rsidR="00606580" w14:paraId="29CAF65A" w14:textId="77777777" w:rsidTr="00606580">
      <w:trPr>
        <w:cantSplit/>
        <w:trHeight w:val="396"/>
      </w:trPr>
      <w:tc>
        <w:tcPr>
          <w:tcW w:w="199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E620F0" w14:textId="77777777" w:rsidR="00606580" w:rsidRDefault="00606580" w:rsidP="0060658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7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08A8A0E" w14:textId="77777777" w:rsidR="00606580" w:rsidRDefault="00606580" w:rsidP="0060658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DDF0018" w14:textId="77777777" w:rsidR="00606580" w:rsidRPr="000C678F" w:rsidRDefault="00606580" w:rsidP="0060658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F137DB8" w14:textId="77777777" w:rsidR="00606580" w:rsidRDefault="00606580" w:rsidP="0060658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06580" w14:paraId="03CD1699" w14:textId="77777777" w:rsidTr="00606580">
      <w:trPr>
        <w:cantSplit/>
        <w:trHeight w:val="396"/>
      </w:trPr>
      <w:tc>
        <w:tcPr>
          <w:tcW w:w="199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59B3EF" w14:textId="77777777" w:rsidR="00606580" w:rsidRDefault="00606580" w:rsidP="0060658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76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E58BE7B" w14:textId="44BA763C" w:rsidR="00606580" w:rsidRDefault="00606580" w:rsidP="00606580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5903B1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INERT GAS LOG</w:t>
          </w: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902250" w14:textId="77777777" w:rsidR="00606580" w:rsidRDefault="00606580" w:rsidP="0060658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D8148A8" w14:textId="77777777" w:rsidR="00606580" w:rsidRDefault="00606580" w:rsidP="0060658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06580" w14:paraId="18859813" w14:textId="77777777" w:rsidTr="00606580">
      <w:trPr>
        <w:cantSplit/>
        <w:trHeight w:val="45"/>
      </w:trPr>
      <w:tc>
        <w:tcPr>
          <w:tcW w:w="199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E89C95" w14:textId="77777777" w:rsidR="00606580" w:rsidRDefault="00606580" w:rsidP="0060658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76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FCBF864" w14:textId="77777777" w:rsidR="00606580" w:rsidRPr="001227B7" w:rsidRDefault="00606580" w:rsidP="0060658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F04DC56" w14:textId="77777777" w:rsidR="00606580" w:rsidRDefault="00606580" w:rsidP="0060658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22289E3" w14:textId="73908395" w:rsidR="00B02E59" w:rsidRPr="002738C6" w:rsidRDefault="00B02E59" w:rsidP="00273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8362290">
    <w:abstractNumId w:val="0"/>
  </w:num>
  <w:num w:numId="2" w16cid:durableId="955794093">
    <w:abstractNumId w:val="2"/>
  </w:num>
  <w:num w:numId="3" w16cid:durableId="6198439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939"/>
    <w:rsid w:val="0001417A"/>
    <w:rsid w:val="000D4BF8"/>
    <w:rsid w:val="000F393A"/>
    <w:rsid w:val="0012105E"/>
    <w:rsid w:val="00151801"/>
    <w:rsid w:val="00187358"/>
    <w:rsid w:val="001A160D"/>
    <w:rsid w:val="001B4D85"/>
    <w:rsid w:val="001F3202"/>
    <w:rsid w:val="002738C6"/>
    <w:rsid w:val="00320AC0"/>
    <w:rsid w:val="0037533A"/>
    <w:rsid w:val="003846D7"/>
    <w:rsid w:val="00386147"/>
    <w:rsid w:val="003A32B1"/>
    <w:rsid w:val="003F6070"/>
    <w:rsid w:val="00414B90"/>
    <w:rsid w:val="004A250D"/>
    <w:rsid w:val="0053325D"/>
    <w:rsid w:val="00544222"/>
    <w:rsid w:val="005903B1"/>
    <w:rsid w:val="00593994"/>
    <w:rsid w:val="005F5585"/>
    <w:rsid w:val="00602BB0"/>
    <w:rsid w:val="00606025"/>
    <w:rsid w:val="00606580"/>
    <w:rsid w:val="00653AEA"/>
    <w:rsid w:val="006A130E"/>
    <w:rsid w:val="006C1D1D"/>
    <w:rsid w:val="00702897"/>
    <w:rsid w:val="00781D23"/>
    <w:rsid w:val="007B00CB"/>
    <w:rsid w:val="00832D64"/>
    <w:rsid w:val="00874DD2"/>
    <w:rsid w:val="00893601"/>
    <w:rsid w:val="00896319"/>
    <w:rsid w:val="008B1DA6"/>
    <w:rsid w:val="00933BD4"/>
    <w:rsid w:val="00945758"/>
    <w:rsid w:val="009520AE"/>
    <w:rsid w:val="0099238D"/>
    <w:rsid w:val="009C5CAB"/>
    <w:rsid w:val="00A53371"/>
    <w:rsid w:val="00A65C15"/>
    <w:rsid w:val="00B02E59"/>
    <w:rsid w:val="00B2374C"/>
    <w:rsid w:val="00BB405A"/>
    <w:rsid w:val="00BD3192"/>
    <w:rsid w:val="00C32C94"/>
    <w:rsid w:val="00C62DB0"/>
    <w:rsid w:val="00C8660A"/>
    <w:rsid w:val="00D3307A"/>
    <w:rsid w:val="00D41F4F"/>
    <w:rsid w:val="00D427EF"/>
    <w:rsid w:val="00DB6939"/>
    <w:rsid w:val="00DE2FAE"/>
    <w:rsid w:val="00DF560E"/>
    <w:rsid w:val="00F24F47"/>
    <w:rsid w:val="00F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84CB55"/>
  <w15:docId w15:val="{DFDD464F-53F8-4AE0-AE7D-D01FDF5C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2738C6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2738C6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D3C5-DCBD-43EC-BCB8-BBB940012B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D978B1-B2BF-40B4-BF6C-24D23BB81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AC8903-BB49-4C38-95BC-C69D3E87A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2891AE-4C05-4916-96E7-8E361293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09 – INERT GAS LOG</dc:title>
  <dc:creator>Mary Cadogan</dc:creator>
  <cp:lastModifiedBy>Marine max</cp:lastModifiedBy>
  <cp:revision>25</cp:revision>
  <cp:lastPrinted>2001-11-12T16:21:00Z</cp:lastPrinted>
  <dcterms:created xsi:type="dcterms:W3CDTF">2017-04-24T13:20:00Z</dcterms:created>
  <dcterms:modified xsi:type="dcterms:W3CDTF">2025-02-04T07:17:00Z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2022-11-12T16:49:40Z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679bd7cd-45ea-4004-90ac-d8657cf1b9d7</vt:lpwstr>
  </property>
  <property fmtid="{D5CDD505-2E9C-101B-9397-08002B2CF9AE}" pid="8" name="MSIP_Label_a2264674-cd8f-466c-b856-e08499a2c724_ContentBits">
    <vt:lpwstr>0</vt:lpwstr>
  </property>
</Properties>
</file>